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A5C" w:rsidRDefault="00572A5C" w:rsidP="005E29A4">
      <w:pPr>
        <w:tabs>
          <w:tab w:val="left" w:pos="187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5E29A4">
        <w:rPr>
          <w:rFonts w:ascii="Times New Roman" w:hAnsi="Times New Roman" w:cs="Times New Roman"/>
          <w:sz w:val="24"/>
          <w:szCs w:val="24"/>
        </w:rPr>
        <w:t xml:space="preserve">620033, г. Екатеринбург, </w:t>
      </w:r>
    </w:p>
    <w:p w:rsidR="00572A5C" w:rsidRPr="005E29A4" w:rsidRDefault="00572A5C" w:rsidP="005E29A4">
      <w:pPr>
        <w:tabs>
          <w:tab w:val="left" w:pos="187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5E29A4">
        <w:rPr>
          <w:rFonts w:ascii="Times New Roman" w:hAnsi="Times New Roman" w:cs="Times New Roman"/>
          <w:sz w:val="24"/>
          <w:szCs w:val="24"/>
        </w:rPr>
        <w:t>ул. Фабричная, 1а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9.6pt;margin-top:-14.85pt;width:151.5pt;height:69.5pt;z-index:251658240;visibility:visible;mso-position-horizontal-relative:margin;mso-position-vertical-relative:margin">
            <v:imagedata r:id="rId5" o:title=""/>
            <w10:wrap type="square" anchorx="margin" anchory="margin"/>
          </v:shape>
        </w:pict>
      </w:r>
    </w:p>
    <w:p w:rsidR="00572A5C" w:rsidRPr="00845CF8" w:rsidRDefault="00572A5C" w:rsidP="00DA19FC">
      <w:pPr>
        <w:jc w:val="right"/>
        <w:rPr>
          <w:rFonts w:ascii="Times New Roman" w:hAnsi="Times New Roman" w:cs="Times New Roman"/>
          <w:u w:val="single"/>
        </w:rPr>
      </w:pPr>
    </w:p>
    <w:p w:rsidR="00572A5C" w:rsidRPr="00845CF8" w:rsidRDefault="00572A5C" w:rsidP="00CB76FB">
      <w:pPr>
        <w:tabs>
          <w:tab w:val="left" w:pos="1875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45CF8">
        <w:rPr>
          <w:rFonts w:ascii="Times New Roman" w:hAnsi="Times New Roman" w:cs="Times New Roman"/>
          <w:sz w:val="24"/>
          <w:szCs w:val="24"/>
          <w:u w:val="single"/>
        </w:rPr>
        <w:t>АНО "Детский санаторий "Изоплит"</w:t>
      </w:r>
    </w:p>
    <w:p w:rsidR="00572A5C" w:rsidRPr="004C08CD" w:rsidRDefault="00572A5C" w:rsidP="005B5F50">
      <w:pPr>
        <w:tabs>
          <w:tab w:val="left" w:pos="18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C08CD">
        <w:rPr>
          <w:rFonts w:ascii="Times New Roman" w:hAnsi="Times New Roman" w:cs="Times New Roman"/>
          <w:b/>
          <w:bCs/>
          <w:sz w:val="24"/>
          <w:szCs w:val="24"/>
        </w:rPr>
        <w:t>Описание.</w:t>
      </w:r>
      <w:r w:rsidRPr="004C08CD">
        <w:rPr>
          <w:rFonts w:ascii="Times New Roman" w:hAnsi="Times New Roman" w:cs="Times New Roman"/>
          <w:sz w:val="24"/>
          <w:szCs w:val="24"/>
        </w:rPr>
        <w:t xml:space="preserve"> Детский санаторий «Изоплит» расположен в одном из самых живописных уголков Среднего Урала - на восточной окраине города Екатеринбург, в черте Шарташского лесопарка, в прибрежной полосе озера Шарташ. Густой сосновый бор дарит чистый, целебный, ароматный воздух, создает неповторимое природное окружение.</w:t>
      </w:r>
    </w:p>
    <w:p w:rsidR="00572A5C" w:rsidRPr="004C08CD" w:rsidRDefault="00572A5C" w:rsidP="005B5F50">
      <w:pPr>
        <w:tabs>
          <w:tab w:val="left" w:pos="18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C08CD">
        <w:rPr>
          <w:rFonts w:ascii="Times New Roman" w:hAnsi="Times New Roman" w:cs="Times New Roman"/>
          <w:sz w:val="24"/>
          <w:szCs w:val="24"/>
        </w:rPr>
        <w:t>На территории санатория детские площадки с качелями, горками, песочницами, верандами, а также спортивная площадка.</w:t>
      </w:r>
    </w:p>
    <w:p w:rsidR="00572A5C" w:rsidRPr="004C08CD" w:rsidRDefault="00572A5C" w:rsidP="005B5F50">
      <w:pPr>
        <w:tabs>
          <w:tab w:val="left" w:pos="18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C08CD">
        <w:rPr>
          <w:rFonts w:ascii="Times New Roman" w:hAnsi="Times New Roman" w:cs="Times New Roman"/>
          <w:sz w:val="24"/>
          <w:szCs w:val="24"/>
        </w:rPr>
        <w:t>Ежегодно в санатории «Изоплит» проходят лечение около 2000 детей. Учреждение имеет лицензию на осуществление медицинской деятельности, в том числе на проведение медицинской реабилитации, оказание санаторно-курортной помощи детям и взрослым. </w:t>
      </w:r>
    </w:p>
    <w:p w:rsidR="00572A5C" w:rsidRPr="004C08CD" w:rsidRDefault="00572A5C" w:rsidP="005B5F50">
      <w:pPr>
        <w:tabs>
          <w:tab w:val="left" w:pos="18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C08CD">
        <w:rPr>
          <w:rFonts w:ascii="Times New Roman" w:hAnsi="Times New Roman" w:cs="Times New Roman"/>
          <w:sz w:val="24"/>
          <w:szCs w:val="24"/>
        </w:rPr>
        <w:t>Условия безопасности: пропускная система на охранных постах при входе на территорию, дополнительное дежурство на территории в вечернее и ночное время, охранно-пожарная сигнализация с выведением на пульт круглосуточного дежурства. Территория охраняется круглосуточно. Имеется «кнопка тревожного вызова».</w:t>
      </w:r>
    </w:p>
    <w:p w:rsidR="00572A5C" w:rsidRPr="004C08CD" w:rsidRDefault="00572A5C" w:rsidP="005B5F50">
      <w:pPr>
        <w:tabs>
          <w:tab w:val="left" w:pos="18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C08CD">
        <w:rPr>
          <w:rFonts w:ascii="Times New Roman" w:hAnsi="Times New Roman" w:cs="Times New Roman"/>
          <w:b/>
          <w:bCs/>
          <w:sz w:val="24"/>
          <w:szCs w:val="24"/>
        </w:rPr>
        <w:t xml:space="preserve">Размещение. </w:t>
      </w:r>
      <w:r w:rsidRPr="004C08CD">
        <w:rPr>
          <w:rFonts w:ascii="Times New Roman" w:hAnsi="Times New Roman" w:cs="Times New Roman"/>
          <w:sz w:val="24"/>
          <w:szCs w:val="24"/>
        </w:rPr>
        <w:t>Дети размещаются в трех благоустроенных корпусах, 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08CD">
        <w:rPr>
          <w:rFonts w:ascii="Times New Roman" w:hAnsi="Times New Roman" w:cs="Times New Roman"/>
          <w:sz w:val="24"/>
          <w:szCs w:val="24"/>
        </w:rPr>
        <w:t>соединены между собой теплыми коридорами. Для комфортного проживания дети размещаются по возрастам в 6-ти группах. Уборка производится несколько раз в сутки, постельное белье подлежит смене 1 раз в неделю.</w:t>
      </w:r>
    </w:p>
    <w:p w:rsidR="00572A5C" w:rsidRPr="004C08CD" w:rsidRDefault="00572A5C" w:rsidP="005B5F50">
      <w:pPr>
        <w:tabs>
          <w:tab w:val="left" w:pos="18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C08CD">
        <w:rPr>
          <w:rFonts w:ascii="Times New Roman" w:hAnsi="Times New Roman" w:cs="Times New Roman"/>
          <w:b/>
          <w:bCs/>
          <w:sz w:val="24"/>
          <w:szCs w:val="24"/>
        </w:rPr>
        <w:t>Питание.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C08CD">
        <w:rPr>
          <w:rFonts w:ascii="Times New Roman" w:hAnsi="Times New Roman" w:cs="Times New Roman"/>
          <w:sz w:val="24"/>
          <w:szCs w:val="24"/>
        </w:rPr>
        <w:t>Санаторий «Изоплит» предоставляет детям рациональное питание, сбалансированное по всем заменимым и незаменимым пищевым факторам, включая белки и аминокислоты, пищевые жиры и жирные аминокислоты, различные классы углеводов, витамины, микроэлементы. Рацион питания детей различается по качественному и количественному составу в зависимости от возраста детей и формируется отдельно для групп детей в возрасте 4-6 лет;7-10 лет; 11-14 лет. Используется широкий ассортимент имеющихся витаминизированных пищевых продуктов и напитков.</w:t>
      </w:r>
    </w:p>
    <w:p w:rsidR="00572A5C" w:rsidRPr="004C08CD" w:rsidRDefault="00572A5C" w:rsidP="005B5F50">
      <w:pPr>
        <w:tabs>
          <w:tab w:val="left" w:pos="18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C08CD">
        <w:rPr>
          <w:rFonts w:ascii="Times New Roman" w:hAnsi="Times New Roman" w:cs="Times New Roman"/>
          <w:b/>
          <w:bCs/>
          <w:sz w:val="24"/>
          <w:szCs w:val="24"/>
        </w:rPr>
        <w:t xml:space="preserve">Медицина. </w:t>
      </w:r>
      <w:r w:rsidRPr="004C08CD">
        <w:rPr>
          <w:rFonts w:ascii="Times New Roman" w:hAnsi="Times New Roman" w:cs="Times New Roman"/>
          <w:sz w:val="24"/>
          <w:szCs w:val="24"/>
        </w:rPr>
        <w:t>Дежурство и прием врача педиатра организовано круглосуточно. Все медицинские работники с высшим профессиональным образованием. Кабинеты и лечебные помещения укомплектованы оборудованием, инвентарем, лекарственными средствами.</w:t>
      </w:r>
    </w:p>
    <w:p w:rsidR="00572A5C" w:rsidRPr="004C08CD" w:rsidRDefault="00572A5C" w:rsidP="005B5F50">
      <w:pPr>
        <w:tabs>
          <w:tab w:val="left" w:pos="18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C08CD">
        <w:rPr>
          <w:rFonts w:ascii="Times New Roman" w:hAnsi="Times New Roman" w:cs="Times New Roman"/>
          <w:b/>
          <w:bCs/>
          <w:sz w:val="24"/>
          <w:szCs w:val="24"/>
        </w:rPr>
        <w:t>Организация досуга.</w:t>
      </w:r>
      <w:r w:rsidRPr="004C08CD">
        <w:rPr>
          <w:rFonts w:ascii="Times New Roman" w:hAnsi="Times New Roman" w:cs="Times New Roman"/>
          <w:sz w:val="24"/>
          <w:szCs w:val="24"/>
        </w:rPr>
        <w:t xml:space="preserve"> Юных гостей ожидают развлекательные и развивающие мероприятия, которые позволяют раскрыть творческий потенциал детей. Разработаны тематические заезды, которые включают в себя цикл физкультурно-оздоров</w:t>
      </w:r>
      <w:r>
        <w:rPr>
          <w:rFonts w:ascii="Times New Roman" w:hAnsi="Times New Roman" w:cs="Times New Roman"/>
          <w:sz w:val="24"/>
          <w:szCs w:val="24"/>
        </w:rPr>
        <w:t xml:space="preserve">ительных мероприятий: творческие </w:t>
      </w:r>
      <w:r w:rsidRPr="004C08CD">
        <w:rPr>
          <w:rFonts w:ascii="Times New Roman" w:hAnsi="Times New Roman" w:cs="Times New Roman"/>
          <w:sz w:val="24"/>
          <w:szCs w:val="24"/>
        </w:rPr>
        <w:t xml:space="preserve">мастер-таймы в разных направлениях и техниках, развивающие и обучающие занятия, массовые праздники и интерактивные представления, квесты, конкурсы и КВНы. </w:t>
      </w:r>
    </w:p>
    <w:p w:rsidR="00572A5C" w:rsidRDefault="00572A5C" w:rsidP="005B5F50">
      <w:pPr>
        <w:tabs>
          <w:tab w:val="left" w:pos="187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Заезды осуществляются согласно графику и по предварительной договоренности (Количество дней пребывания –13-14 дней)</w:t>
      </w:r>
    </w:p>
    <w:p w:rsidR="00572A5C" w:rsidRDefault="00572A5C" w:rsidP="005B5F50">
      <w:pPr>
        <w:tabs>
          <w:tab w:val="left" w:pos="187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 стоимость по льготной путевке включено: </w:t>
      </w:r>
      <w:r>
        <w:rPr>
          <w:rFonts w:ascii="Times New Roman" w:hAnsi="Times New Roman" w:cs="Times New Roman"/>
          <w:sz w:val="24"/>
          <w:szCs w:val="24"/>
        </w:rPr>
        <w:t>Проживание в отдельном городке (спальня, игровая зона, сан. узлы, душ), 4-х разовое питание (</w:t>
      </w:r>
      <w:r w:rsidRPr="002902BA">
        <w:rPr>
          <w:rFonts w:ascii="Times New Roman" w:hAnsi="Times New Roman" w:cs="Times New Roman"/>
          <w:color w:val="000000"/>
          <w:sz w:val="24"/>
          <w:szCs w:val="24"/>
        </w:rPr>
        <w:t>в первый день с обеда, в день выезда завтрак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Pr="002902BA">
        <w:rPr>
          <w:rFonts w:ascii="Times New Roman" w:hAnsi="Times New Roman" w:cs="Times New Roman"/>
          <w:sz w:val="24"/>
          <w:szCs w:val="24"/>
        </w:rPr>
        <w:t xml:space="preserve">комплекс </w:t>
      </w:r>
      <w:r>
        <w:rPr>
          <w:rFonts w:ascii="Times New Roman" w:hAnsi="Times New Roman" w:cs="Times New Roman"/>
          <w:sz w:val="24"/>
          <w:szCs w:val="24"/>
        </w:rPr>
        <w:t xml:space="preserve">медицинских процедур, работа медицинского, педагогического персонала и специалистов санатория. </w:t>
      </w:r>
    </w:p>
    <w:p w:rsidR="00572A5C" w:rsidRDefault="00572A5C" w:rsidP="005E29A4">
      <w:p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</w:p>
    <w:p w:rsidR="00572A5C" w:rsidRPr="002902BA" w:rsidRDefault="00572A5C" w:rsidP="005E29A4">
      <w:p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</w:p>
    <w:p w:rsidR="00572A5C" w:rsidRDefault="00572A5C" w:rsidP="00845CF8">
      <w:pPr>
        <w:tabs>
          <w:tab w:val="left" w:pos="1875"/>
        </w:tabs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45CF8">
        <w:rPr>
          <w:rFonts w:ascii="Times New Roman" w:hAnsi="Times New Roman" w:cs="Times New Roman"/>
          <w:b/>
          <w:bCs/>
          <w:sz w:val="24"/>
          <w:szCs w:val="24"/>
          <w:u w:val="single"/>
        </w:rPr>
        <w:t>Подкосова Лиана Андреевна, менеджер по маркетингу и рекламе 8 900 19 83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 </w:t>
      </w:r>
      <w:r w:rsidRPr="00845CF8">
        <w:rPr>
          <w:rFonts w:ascii="Times New Roman" w:hAnsi="Times New Roman" w:cs="Times New Roman"/>
          <w:b/>
          <w:bCs/>
          <w:sz w:val="24"/>
          <w:szCs w:val="24"/>
          <w:u w:val="single"/>
        </w:rPr>
        <w:t>617</w:t>
      </w:r>
    </w:p>
    <w:p w:rsidR="00572A5C" w:rsidRDefault="00572A5C" w:rsidP="00845CF8">
      <w:pPr>
        <w:tabs>
          <w:tab w:val="left" w:pos="1875"/>
        </w:tabs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(по общим вопросам)</w:t>
      </w:r>
    </w:p>
    <w:p w:rsidR="00572A5C" w:rsidRDefault="00572A5C" w:rsidP="00845CF8">
      <w:pPr>
        <w:tabs>
          <w:tab w:val="left" w:pos="18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72A5C" w:rsidRPr="004C5A2B" w:rsidRDefault="00572A5C" w:rsidP="00845CF8">
      <w:pPr>
        <w:tabs>
          <w:tab w:val="left" w:pos="187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A2B">
        <w:rPr>
          <w:rFonts w:ascii="Times New Roman" w:hAnsi="Times New Roman" w:cs="Times New Roman"/>
          <w:b/>
          <w:bCs/>
          <w:sz w:val="24"/>
          <w:szCs w:val="24"/>
        </w:rPr>
        <w:t>Ближайший график заездов в АНО «Детский санаторий Изоплит»</w:t>
      </w:r>
    </w:p>
    <w:p w:rsidR="00572A5C" w:rsidRDefault="00572A5C" w:rsidP="00845CF8">
      <w:pPr>
        <w:tabs>
          <w:tab w:val="left" w:pos="18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Санаторно-курортное лечение </w:t>
      </w:r>
    </w:p>
    <w:p w:rsidR="00572A5C" w:rsidRDefault="00572A5C" w:rsidP="00845CF8">
      <w:pPr>
        <w:tabs>
          <w:tab w:val="left" w:pos="18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72A5C" w:rsidRDefault="00572A5C" w:rsidP="00845CF8">
      <w:pPr>
        <w:tabs>
          <w:tab w:val="left" w:pos="18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72A5C" w:rsidRDefault="00572A5C" w:rsidP="00845CF8">
      <w:pPr>
        <w:tabs>
          <w:tab w:val="left" w:pos="18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72A5C" w:rsidRDefault="00572A5C" w:rsidP="00845CF8">
      <w:pPr>
        <w:tabs>
          <w:tab w:val="left" w:pos="18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72A5C" w:rsidRDefault="00572A5C" w:rsidP="00845CF8">
      <w:pPr>
        <w:tabs>
          <w:tab w:val="left" w:pos="18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72A5C" w:rsidRDefault="00572A5C" w:rsidP="00845CF8">
      <w:pPr>
        <w:tabs>
          <w:tab w:val="left" w:pos="18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72A5C" w:rsidRDefault="00572A5C" w:rsidP="00845CF8">
      <w:pPr>
        <w:tabs>
          <w:tab w:val="left" w:pos="18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72A5C" w:rsidRDefault="00572A5C" w:rsidP="00845CF8">
      <w:pPr>
        <w:tabs>
          <w:tab w:val="left" w:pos="18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72A5C" w:rsidRDefault="00572A5C" w:rsidP="00285A14">
      <w:pPr>
        <w:tabs>
          <w:tab w:val="left" w:pos="18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(дети от 4х до 9ти лет 11 мес., прописка </w:t>
      </w:r>
    </w:p>
    <w:p w:rsidR="00572A5C" w:rsidRDefault="00572A5C" w:rsidP="00845CF8">
      <w:pPr>
        <w:tabs>
          <w:tab w:val="left" w:pos="18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Екатеринбург)</w:t>
      </w:r>
    </w:p>
    <w:p w:rsidR="00572A5C" w:rsidRDefault="00572A5C" w:rsidP="00845CF8">
      <w:pPr>
        <w:tabs>
          <w:tab w:val="left" w:pos="18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3" o:spid="_x0000_s1027" type="#_x0000_t75" style="position:absolute;left:0;text-align:left;margin-left:77.3pt;margin-top:84.75pt;width:393.75pt;height:165pt;z-index:251659264;visibility:visible;mso-position-horizontal-relative:margin;mso-position-vertical-relative:margin">
            <v:imagedata r:id="rId6" o:title="" croptop="19226f" cropbottom="32117f" cropleft="9218f" cropright="8407f"/>
            <w10:wrap type="square" anchorx="margin" anchory="margin"/>
          </v:shape>
        </w:pict>
      </w:r>
    </w:p>
    <w:p w:rsidR="00572A5C" w:rsidRPr="004C5A2B" w:rsidRDefault="00572A5C" w:rsidP="004C5A2B">
      <w:pPr>
        <w:rPr>
          <w:rFonts w:ascii="Times New Roman" w:hAnsi="Times New Roman" w:cs="Times New Roman"/>
          <w:sz w:val="24"/>
          <w:szCs w:val="24"/>
        </w:rPr>
      </w:pPr>
    </w:p>
    <w:p w:rsidR="00572A5C" w:rsidRPr="004C5A2B" w:rsidRDefault="00572A5C" w:rsidP="004C5A2B">
      <w:pPr>
        <w:rPr>
          <w:rFonts w:ascii="Times New Roman" w:hAnsi="Times New Roman" w:cs="Times New Roman"/>
          <w:sz w:val="24"/>
          <w:szCs w:val="24"/>
        </w:rPr>
      </w:pPr>
    </w:p>
    <w:p w:rsidR="00572A5C" w:rsidRPr="004C5A2B" w:rsidRDefault="00572A5C" w:rsidP="004C5A2B">
      <w:pPr>
        <w:rPr>
          <w:rFonts w:ascii="Times New Roman" w:hAnsi="Times New Roman" w:cs="Times New Roman"/>
          <w:sz w:val="24"/>
          <w:szCs w:val="24"/>
        </w:rPr>
      </w:pPr>
    </w:p>
    <w:p w:rsidR="00572A5C" w:rsidRPr="004C5A2B" w:rsidRDefault="00572A5C" w:rsidP="004C5A2B">
      <w:pPr>
        <w:rPr>
          <w:rFonts w:ascii="Times New Roman" w:hAnsi="Times New Roman" w:cs="Times New Roman"/>
          <w:sz w:val="24"/>
          <w:szCs w:val="24"/>
        </w:rPr>
      </w:pPr>
    </w:p>
    <w:p w:rsidR="00572A5C" w:rsidRPr="004C5A2B" w:rsidRDefault="00572A5C" w:rsidP="004C5A2B">
      <w:pPr>
        <w:rPr>
          <w:rFonts w:ascii="Times New Roman" w:hAnsi="Times New Roman" w:cs="Times New Roman"/>
          <w:sz w:val="24"/>
          <w:szCs w:val="24"/>
        </w:rPr>
      </w:pPr>
    </w:p>
    <w:p w:rsidR="00572A5C" w:rsidRPr="004C5A2B" w:rsidRDefault="00572A5C" w:rsidP="004C5A2B">
      <w:pPr>
        <w:rPr>
          <w:rFonts w:ascii="Times New Roman" w:hAnsi="Times New Roman" w:cs="Times New Roman"/>
          <w:sz w:val="24"/>
          <w:szCs w:val="24"/>
        </w:rPr>
      </w:pPr>
    </w:p>
    <w:p w:rsidR="00572A5C" w:rsidRPr="004C5A2B" w:rsidRDefault="00572A5C" w:rsidP="004C5A2B">
      <w:pPr>
        <w:rPr>
          <w:rFonts w:ascii="Times New Roman" w:hAnsi="Times New Roman" w:cs="Times New Roman"/>
          <w:sz w:val="24"/>
          <w:szCs w:val="24"/>
        </w:rPr>
      </w:pPr>
    </w:p>
    <w:p w:rsidR="00572A5C" w:rsidRPr="004C5A2B" w:rsidRDefault="00572A5C" w:rsidP="004C5A2B">
      <w:pPr>
        <w:rPr>
          <w:rFonts w:ascii="Times New Roman" w:hAnsi="Times New Roman" w:cs="Times New Roman"/>
          <w:sz w:val="24"/>
          <w:szCs w:val="24"/>
        </w:rPr>
      </w:pPr>
    </w:p>
    <w:p w:rsidR="00572A5C" w:rsidRDefault="00572A5C" w:rsidP="004C5A2B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72A5C" w:rsidRDefault="00572A5C" w:rsidP="004C5A2B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Плановая госпитализация </w:t>
      </w:r>
    </w:p>
    <w:p w:rsidR="00572A5C" w:rsidRDefault="00572A5C" w:rsidP="004C5A2B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от 4х лет до 14ти лет, прописка г. Екатеринбург или Свердловская область)</w:t>
      </w:r>
    </w:p>
    <w:p w:rsidR="00572A5C" w:rsidRPr="004C5A2B" w:rsidRDefault="00572A5C" w:rsidP="004C5A2B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4" o:spid="_x0000_s1028" type="#_x0000_t75" style="position:absolute;left:0;text-align:left;margin-left:77.3pt;margin-top:339pt;width:396pt;height:159.75pt;z-index:251660288;visibility:visible;mso-position-horizontal-relative:margin;mso-position-vertical-relative:margin">
            <v:imagedata r:id="rId7" o:title="" croptop="48775f" cropbottom="3020f" cropleft="9399f" cropright="7951f"/>
            <w10:wrap type="square" anchorx="margin" anchory="margin"/>
          </v:shape>
        </w:pict>
      </w:r>
    </w:p>
    <w:p w:rsidR="00572A5C" w:rsidRDefault="00572A5C" w:rsidP="004C5A2B">
      <w:pPr>
        <w:rPr>
          <w:rFonts w:ascii="Times New Roman" w:hAnsi="Times New Roman" w:cs="Times New Roman"/>
          <w:sz w:val="24"/>
          <w:szCs w:val="24"/>
        </w:rPr>
      </w:pPr>
    </w:p>
    <w:p w:rsidR="00572A5C" w:rsidRPr="00573AAE" w:rsidRDefault="00572A5C" w:rsidP="00573AAE">
      <w:pPr>
        <w:rPr>
          <w:rFonts w:ascii="Times New Roman" w:hAnsi="Times New Roman" w:cs="Times New Roman"/>
          <w:sz w:val="24"/>
          <w:szCs w:val="24"/>
        </w:rPr>
      </w:pPr>
    </w:p>
    <w:p w:rsidR="00572A5C" w:rsidRPr="00573AAE" w:rsidRDefault="00572A5C" w:rsidP="00573AAE">
      <w:pPr>
        <w:rPr>
          <w:rFonts w:ascii="Times New Roman" w:hAnsi="Times New Roman" w:cs="Times New Roman"/>
          <w:sz w:val="24"/>
          <w:szCs w:val="24"/>
        </w:rPr>
      </w:pPr>
    </w:p>
    <w:p w:rsidR="00572A5C" w:rsidRPr="00573AAE" w:rsidRDefault="00572A5C" w:rsidP="00573AAE">
      <w:pPr>
        <w:rPr>
          <w:rFonts w:ascii="Times New Roman" w:hAnsi="Times New Roman" w:cs="Times New Roman"/>
          <w:sz w:val="24"/>
          <w:szCs w:val="24"/>
        </w:rPr>
      </w:pPr>
    </w:p>
    <w:p w:rsidR="00572A5C" w:rsidRPr="00573AAE" w:rsidRDefault="00572A5C" w:rsidP="00573AAE">
      <w:pPr>
        <w:rPr>
          <w:rFonts w:ascii="Times New Roman" w:hAnsi="Times New Roman" w:cs="Times New Roman"/>
          <w:sz w:val="24"/>
          <w:szCs w:val="24"/>
        </w:rPr>
      </w:pPr>
    </w:p>
    <w:p w:rsidR="00572A5C" w:rsidRPr="00573AAE" w:rsidRDefault="00572A5C" w:rsidP="00573AAE">
      <w:pPr>
        <w:rPr>
          <w:rFonts w:ascii="Times New Roman" w:hAnsi="Times New Roman" w:cs="Times New Roman"/>
          <w:sz w:val="24"/>
          <w:szCs w:val="24"/>
        </w:rPr>
      </w:pPr>
    </w:p>
    <w:p w:rsidR="00572A5C" w:rsidRPr="00573AAE" w:rsidRDefault="00572A5C" w:rsidP="00573AAE">
      <w:pPr>
        <w:rPr>
          <w:rFonts w:ascii="Times New Roman" w:hAnsi="Times New Roman" w:cs="Times New Roman"/>
          <w:sz w:val="24"/>
          <w:szCs w:val="24"/>
        </w:rPr>
      </w:pPr>
    </w:p>
    <w:p w:rsidR="00572A5C" w:rsidRPr="00573AAE" w:rsidRDefault="00572A5C" w:rsidP="00573AAE">
      <w:pPr>
        <w:rPr>
          <w:rFonts w:ascii="Times New Roman" w:hAnsi="Times New Roman" w:cs="Times New Roman"/>
          <w:sz w:val="24"/>
          <w:szCs w:val="24"/>
        </w:rPr>
      </w:pPr>
    </w:p>
    <w:p w:rsidR="00572A5C" w:rsidRDefault="00572A5C" w:rsidP="00573AAE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572A5C" w:rsidRPr="00573AAE" w:rsidRDefault="00572A5C" w:rsidP="00573AA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73AAE">
        <w:rPr>
          <w:rFonts w:ascii="Times New Roman" w:hAnsi="Times New Roman" w:cs="Times New Roman"/>
          <w:b/>
          <w:bCs/>
          <w:sz w:val="24"/>
          <w:szCs w:val="24"/>
        </w:rPr>
        <w:t>Телефон</w:t>
      </w:r>
      <w:r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573AAE">
        <w:rPr>
          <w:rFonts w:ascii="Times New Roman" w:hAnsi="Times New Roman" w:cs="Times New Roman"/>
          <w:b/>
          <w:bCs/>
          <w:sz w:val="24"/>
          <w:szCs w:val="24"/>
        </w:rPr>
        <w:t xml:space="preserve"> отдела по работе с клиентами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(для бронирования путевок)</w:t>
      </w:r>
      <w:r w:rsidRPr="00573AA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72A5C" w:rsidRPr="00573AAE" w:rsidRDefault="00572A5C" w:rsidP="00573AA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73AAE">
        <w:rPr>
          <w:rFonts w:ascii="Times New Roman" w:hAnsi="Times New Roman" w:cs="Times New Roman"/>
          <w:sz w:val="24"/>
          <w:szCs w:val="24"/>
        </w:rPr>
        <w:t>+7 (343) 341-96-87, +7 (343) 341-38-26,</w:t>
      </w:r>
    </w:p>
    <w:p w:rsidR="00572A5C" w:rsidRDefault="00572A5C" w:rsidP="00573AA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73AAE">
        <w:rPr>
          <w:rFonts w:ascii="Times New Roman" w:hAnsi="Times New Roman" w:cs="Times New Roman"/>
          <w:sz w:val="24"/>
          <w:szCs w:val="24"/>
        </w:rPr>
        <w:t>+7 (908) 908-48-27</w:t>
      </w:r>
    </w:p>
    <w:p w:rsidR="00572A5C" w:rsidRDefault="00572A5C" w:rsidP="00573AA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работы: ежедневно с 9:00 до 19:00</w:t>
      </w:r>
    </w:p>
    <w:p w:rsidR="00572A5C" w:rsidRPr="00573AAE" w:rsidRDefault="00572A5C" w:rsidP="00573AA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73AAE">
        <w:rPr>
          <w:rFonts w:ascii="Times New Roman" w:hAnsi="Times New Roman" w:cs="Times New Roman"/>
          <w:sz w:val="24"/>
          <w:szCs w:val="24"/>
        </w:rPr>
        <w:t>620033, г. Екатеринбург, ул. Фабричная, 1а</w:t>
      </w:r>
    </w:p>
    <w:sectPr w:rsidR="00572A5C" w:rsidRPr="00573AAE" w:rsidSect="005E29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502B3"/>
    <w:multiLevelType w:val="hybridMultilevel"/>
    <w:tmpl w:val="930485E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">
    <w:nsid w:val="2BA50160"/>
    <w:multiLevelType w:val="hybridMultilevel"/>
    <w:tmpl w:val="11C62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23767C"/>
    <w:multiLevelType w:val="hybridMultilevel"/>
    <w:tmpl w:val="7B26E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76CF"/>
    <w:rsid w:val="000B2AF1"/>
    <w:rsid w:val="000D6294"/>
    <w:rsid w:val="00110C8D"/>
    <w:rsid w:val="00160668"/>
    <w:rsid w:val="001A5D40"/>
    <w:rsid w:val="001D5079"/>
    <w:rsid w:val="00215F19"/>
    <w:rsid w:val="00285A14"/>
    <w:rsid w:val="002902BA"/>
    <w:rsid w:val="002B76CF"/>
    <w:rsid w:val="00345534"/>
    <w:rsid w:val="003765F4"/>
    <w:rsid w:val="003C0710"/>
    <w:rsid w:val="0045359D"/>
    <w:rsid w:val="004C08CD"/>
    <w:rsid w:val="004C5A2B"/>
    <w:rsid w:val="00572A5C"/>
    <w:rsid w:val="00573AAE"/>
    <w:rsid w:val="00577EE3"/>
    <w:rsid w:val="00586F2D"/>
    <w:rsid w:val="005B5F50"/>
    <w:rsid w:val="005E29A4"/>
    <w:rsid w:val="006F4451"/>
    <w:rsid w:val="007A52BE"/>
    <w:rsid w:val="008263B1"/>
    <w:rsid w:val="00845CF8"/>
    <w:rsid w:val="008C2A4C"/>
    <w:rsid w:val="00920572"/>
    <w:rsid w:val="009B0262"/>
    <w:rsid w:val="009D2CC2"/>
    <w:rsid w:val="009D624B"/>
    <w:rsid w:val="00A07F10"/>
    <w:rsid w:val="00AB680D"/>
    <w:rsid w:val="00AD3274"/>
    <w:rsid w:val="00B01BC1"/>
    <w:rsid w:val="00B35A89"/>
    <w:rsid w:val="00C65BDB"/>
    <w:rsid w:val="00C85B70"/>
    <w:rsid w:val="00CA1D04"/>
    <w:rsid w:val="00CB76FB"/>
    <w:rsid w:val="00CE0A59"/>
    <w:rsid w:val="00D17906"/>
    <w:rsid w:val="00D7232D"/>
    <w:rsid w:val="00DA19FC"/>
    <w:rsid w:val="00DC44DA"/>
    <w:rsid w:val="00E315D1"/>
    <w:rsid w:val="00EB5D46"/>
    <w:rsid w:val="00F07065"/>
    <w:rsid w:val="00F26E0C"/>
    <w:rsid w:val="00FA4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6FB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CB76FB"/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CE0A59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550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0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50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347</TotalTime>
  <Pages>3</Pages>
  <Words>522</Words>
  <Characters>2979</Characters>
  <Application>Microsoft Office Outlook</Application>
  <DocSecurity>0</DocSecurity>
  <Lines>0</Lines>
  <Paragraphs>0</Paragraphs>
  <ScaleCrop>false</ScaleCrop>
  <Company>1234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123</cp:lastModifiedBy>
  <cp:revision>54</cp:revision>
  <dcterms:created xsi:type="dcterms:W3CDTF">2018-03-06T06:37:00Z</dcterms:created>
  <dcterms:modified xsi:type="dcterms:W3CDTF">2018-09-26T09:36:00Z</dcterms:modified>
</cp:coreProperties>
</file>